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4C" w:rsidRPr="0026787A" w:rsidRDefault="00E34490" w:rsidP="00E34490">
      <w:pPr>
        <w:pStyle w:val="Bezugszeichenzeile"/>
        <w:spacing w:after="0"/>
        <w:ind w:left="-425"/>
        <w:rPr>
          <w:rFonts w:asciiTheme="minorHAnsi" w:hAnsiTheme="minorHAnsi" w:cstheme="minorHAnsi"/>
          <w:color w:val="auto"/>
          <w:szCs w:val="18"/>
          <w:lang w:eastAsia="de-AT"/>
        </w:rPr>
      </w:pPr>
      <w:r>
        <w:rPr>
          <w:rFonts w:asciiTheme="minorHAnsi" w:hAnsiTheme="minorHAnsi" w:cstheme="minorHAnsi"/>
          <w:color w:val="auto"/>
          <w:szCs w:val="18"/>
          <w:lang w:eastAsia="de-AT"/>
        </w:rPr>
        <w:t>Bitte nur das fett umrandete Feld ausfüllen!</w:t>
      </w:r>
    </w:p>
    <w:tbl>
      <w:tblPr>
        <w:tblStyle w:val="TableGrid"/>
        <w:tblW w:w="10206" w:type="dxa"/>
        <w:tblInd w:w="-459" w:type="dxa"/>
        <w:tblLayout w:type="fixed"/>
        <w:tblLook w:val="04A0"/>
      </w:tblPr>
      <w:tblGrid>
        <w:gridCol w:w="1832"/>
        <w:gridCol w:w="2268"/>
        <w:gridCol w:w="403"/>
        <w:gridCol w:w="561"/>
        <w:gridCol w:w="2290"/>
        <w:gridCol w:w="2852"/>
      </w:tblGrid>
      <w:tr w:rsidR="009B311A" w:rsidRPr="009B311A" w:rsidTr="00BB275F">
        <w:trPr>
          <w:trHeight w:val="240"/>
        </w:trPr>
        <w:tc>
          <w:tcPr>
            <w:tcW w:w="5064" w:type="dxa"/>
            <w:gridSpan w:val="4"/>
            <w:tcBorders>
              <w:top w:val="single" w:sz="36" w:space="0" w:color="auto"/>
              <w:left w:val="single" w:sz="36" w:space="0" w:color="auto"/>
              <w:right w:val="single" w:sz="24" w:space="0" w:color="auto"/>
            </w:tcBorders>
            <w:shd w:val="clear" w:color="auto" w:fill="1F497D" w:themeFill="text2"/>
            <w:vAlign w:val="bottom"/>
          </w:tcPr>
          <w:p w:rsidR="0026787A" w:rsidRPr="002B6682" w:rsidRDefault="0026787A" w:rsidP="009B311A">
            <w:pPr>
              <w:pStyle w:val="NoSpacing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</w:pPr>
            <w:r w:rsidRPr="002B6682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>Netzbetreiber</w:t>
            </w:r>
          </w:p>
        </w:tc>
        <w:tc>
          <w:tcPr>
            <w:tcW w:w="5142" w:type="dxa"/>
            <w:gridSpan w:val="2"/>
            <w:vMerge w:val="restart"/>
            <w:tcBorders>
              <w:top w:val="nil"/>
              <w:left w:val="single" w:sz="24" w:space="0" w:color="auto"/>
              <w:bottom w:val="single" w:sz="36" w:space="0" w:color="auto"/>
              <w:right w:val="nil"/>
            </w:tcBorders>
          </w:tcPr>
          <w:p w:rsidR="0026787A" w:rsidRPr="001B69CA" w:rsidRDefault="0026787A" w:rsidP="009B311A">
            <w:pPr>
              <w:pStyle w:val="NoSpacing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</w:pPr>
            <w:r w:rsidRPr="00933A32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 xml:space="preserve">Wird von </w:t>
            </w:r>
            <w:r w:rsidR="00124012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>Voiped</w:t>
            </w:r>
            <w:r w:rsidRPr="00933A32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 xml:space="preserve"> Response ausgefüllt!</w:t>
            </w:r>
          </w:p>
          <w:p w:rsidR="0026787A" w:rsidRDefault="0026787A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Kundennummer</w:t>
            </w:r>
            <w:r w:rsidR="00571738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  <w:p w:rsidR="0037332A" w:rsidRPr="0037332A" w:rsidRDefault="0037332A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</w:p>
          <w:p w:rsidR="0026787A" w:rsidRPr="002B6682" w:rsidRDefault="0026787A" w:rsidP="00544A79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Auftragsnummer</w:t>
            </w:r>
            <w:r w:rsidR="00571738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             P</w:t>
            </w:r>
            <w:r w:rsidR="00544A79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42</w:t>
            </w: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/</w:t>
            </w:r>
          </w:p>
        </w:tc>
      </w:tr>
      <w:tr w:rsidR="009B311A" w:rsidRPr="009B311A" w:rsidTr="00BB275F">
        <w:tc>
          <w:tcPr>
            <w:tcW w:w="5064" w:type="dxa"/>
            <w:gridSpan w:val="4"/>
            <w:tcBorders>
              <w:left w:val="single" w:sz="36" w:space="0" w:color="auto"/>
              <w:right w:val="single" w:sz="24" w:space="0" w:color="auto"/>
            </w:tcBorders>
            <w:vAlign w:val="bottom"/>
          </w:tcPr>
          <w:p w:rsidR="0026787A" w:rsidRPr="00D74FE4" w:rsidRDefault="00571738" w:rsidP="00933A32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Neuer Netzbetreiber:</w:t>
            </w:r>
            <w:r w:rsidR="00124012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Voiped Telecom</w:t>
            </w:r>
          </w:p>
          <w:p w:rsidR="0037332A" w:rsidRPr="002B6682" w:rsidRDefault="0037332A" w:rsidP="00933A32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142" w:type="dxa"/>
            <w:gridSpan w:val="2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nil"/>
            </w:tcBorders>
          </w:tcPr>
          <w:p w:rsidR="0026787A" w:rsidRPr="009B311A" w:rsidRDefault="0026787A" w:rsidP="009B311A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9B311A" w:rsidRPr="009B311A" w:rsidTr="00BB275F">
        <w:tc>
          <w:tcPr>
            <w:tcW w:w="5064" w:type="dxa"/>
            <w:gridSpan w:val="4"/>
            <w:tcBorders>
              <w:left w:val="single" w:sz="36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26787A" w:rsidRPr="00D74FE4" w:rsidRDefault="0026787A" w:rsidP="00210051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Derzeitiger Netzbetreiber</w:t>
            </w:r>
            <w:r w:rsidR="00210051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  <w:p w:rsidR="0037332A" w:rsidRPr="002B6682" w:rsidRDefault="0037332A" w:rsidP="00210051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142" w:type="dxa"/>
            <w:gridSpan w:val="2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nil"/>
            </w:tcBorders>
          </w:tcPr>
          <w:p w:rsidR="0026787A" w:rsidRPr="009B311A" w:rsidRDefault="0026787A" w:rsidP="009B311A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9B311A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  <w:shd w:val="clear" w:color="auto" w:fill="1F497D" w:themeFill="text2"/>
          </w:tcPr>
          <w:p w:rsidR="009B311A" w:rsidRPr="009B311A" w:rsidRDefault="009B311A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2B6682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>Adresse des Anschlusses</w:t>
            </w:r>
          </w:p>
        </w:tc>
      </w:tr>
      <w:tr w:rsidR="009B311A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9B311A" w:rsidRPr="002B6682" w:rsidRDefault="00337C9B" w:rsidP="00933A32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1191608055"/>
              </w:sdtPr>
              <w:sdtContent>
                <w:r w:rsid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Frau</w:t>
            </w: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1927026915"/>
              </w:sdtPr>
              <w:sdtContent>
                <w:r w:rsidR="00933A32" w:rsidRP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Herr </w:t>
            </w: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1726402674"/>
              </w:sdtPr>
              <w:sdtContent>
                <w:r w:rsid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Firma </w:t>
            </w: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399913184"/>
              </w:sdtPr>
              <w:sdtContent>
                <w:r w:rsidR="006425DB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☒</w:t>
                </w:r>
              </w:sdtContent>
            </w:sdt>
            <w:r w:rsid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Titel, akad. Grad:</w:t>
            </w:r>
          </w:p>
        </w:tc>
      </w:tr>
      <w:tr w:rsidR="002B6682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2B6682" w:rsidRPr="00D74FE4" w:rsidRDefault="002B6682" w:rsidP="00870E1B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Vor-/Zuname od. Firma:</w:t>
            </w:r>
          </w:p>
        </w:tc>
      </w:tr>
      <w:tr w:rsidR="00B93525" w:rsidRPr="009B311A" w:rsidTr="00B93525">
        <w:tc>
          <w:tcPr>
            <w:tcW w:w="4503" w:type="dxa"/>
            <w:gridSpan w:val="3"/>
            <w:tcBorders>
              <w:left w:val="single" w:sz="36" w:space="0" w:color="auto"/>
              <w:right w:val="single" w:sz="4" w:space="0" w:color="auto"/>
            </w:tcBorders>
          </w:tcPr>
          <w:p w:rsidR="00B93525" w:rsidRPr="00B93525" w:rsidRDefault="00B93525" w:rsidP="0022199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Straße:</w:t>
            </w:r>
          </w:p>
        </w:tc>
        <w:tc>
          <w:tcPr>
            <w:tcW w:w="2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525" w:rsidRPr="00B93525" w:rsidRDefault="00B93525" w:rsidP="0037332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PLZ: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 xml:space="preserve">A - </w:t>
            </w:r>
          </w:p>
        </w:tc>
        <w:tc>
          <w:tcPr>
            <w:tcW w:w="2852" w:type="dxa"/>
            <w:tcBorders>
              <w:left w:val="nil"/>
              <w:right w:val="single" w:sz="36" w:space="0" w:color="auto"/>
            </w:tcBorders>
          </w:tcPr>
          <w:p w:rsidR="00B93525" w:rsidRPr="00B93525" w:rsidRDefault="00B93525" w:rsidP="0022199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Ort: </w:t>
            </w:r>
          </w:p>
        </w:tc>
      </w:tr>
      <w:tr w:rsidR="009B311A" w:rsidRPr="009B311A" w:rsidTr="00BB275F">
        <w:tc>
          <w:tcPr>
            <w:tcW w:w="4503" w:type="dxa"/>
            <w:gridSpan w:val="3"/>
            <w:tcBorders>
              <w:left w:val="single" w:sz="36" w:space="0" w:color="auto"/>
              <w:bottom w:val="single" w:sz="4" w:space="0" w:color="auto"/>
            </w:tcBorders>
          </w:tcPr>
          <w:p w:rsidR="009B311A" w:rsidRPr="00D74FE4" w:rsidRDefault="009B311A" w:rsidP="00571738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Geburtsdatum:</w:t>
            </w:r>
          </w:p>
        </w:tc>
        <w:tc>
          <w:tcPr>
            <w:tcW w:w="5703" w:type="dxa"/>
            <w:gridSpan w:val="3"/>
            <w:tcBorders>
              <w:bottom w:val="single" w:sz="4" w:space="0" w:color="auto"/>
              <w:right w:val="single" w:sz="36" w:space="0" w:color="auto"/>
            </w:tcBorders>
          </w:tcPr>
          <w:p w:rsidR="009B311A" w:rsidRPr="002B6682" w:rsidRDefault="009B311A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Firmenbuchnummer</w:t>
            </w:r>
            <w:r w:rsidR="0037332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/Vereinsregisternummer</w:t>
            </w: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</w:tc>
      </w:tr>
      <w:tr w:rsidR="00571738" w:rsidRPr="009B311A" w:rsidTr="00BB275F">
        <w:tc>
          <w:tcPr>
            <w:tcW w:w="10206" w:type="dxa"/>
            <w:gridSpan w:val="6"/>
            <w:tcBorders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571738" w:rsidRPr="00D74FE4" w:rsidRDefault="00571738" w:rsidP="00870E1B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Kundennummer </w:t>
            </w:r>
            <w:r w:rsidRPr="009B311A"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(derzeitiger Netzbetreiber)</w:t>
            </w:r>
            <w:r w:rsidRPr="009B311A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</w:tc>
      </w:tr>
      <w:tr w:rsidR="001B69CA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1B69CA" w:rsidRPr="009B311A" w:rsidRDefault="001B69CA" w:rsidP="009B311A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Ansprechpartner:</w:t>
            </w:r>
          </w:p>
        </w:tc>
      </w:tr>
      <w:tr w:rsidR="00C63D5D" w:rsidRPr="009B311A" w:rsidTr="00C63D5D">
        <w:tc>
          <w:tcPr>
            <w:tcW w:w="4503" w:type="dxa"/>
            <w:gridSpan w:val="3"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63D5D" w:rsidRPr="002B6682" w:rsidRDefault="00C63D5D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Erreichbar unter (Tel./Fax):</w:t>
            </w:r>
          </w:p>
        </w:tc>
        <w:tc>
          <w:tcPr>
            <w:tcW w:w="2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3D5D" w:rsidRPr="00C63D5D" w:rsidRDefault="00C63D5D" w:rsidP="00C63D5D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Von: </w:t>
            </w:r>
          </w:p>
        </w:tc>
        <w:tc>
          <w:tcPr>
            <w:tcW w:w="2852" w:type="dxa"/>
            <w:tcBorders>
              <w:left w:val="nil"/>
              <w:bottom w:val="single" w:sz="4" w:space="0" w:color="auto"/>
              <w:right w:val="single" w:sz="36" w:space="0" w:color="auto"/>
            </w:tcBorders>
          </w:tcPr>
          <w:p w:rsidR="00C63D5D" w:rsidRPr="00C63D5D" w:rsidRDefault="00C63D5D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Bis: </w:t>
            </w:r>
          </w:p>
        </w:tc>
      </w:tr>
      <w:tr w:rsidR="002B6682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  <w:shd w:val="clear" w:color="auto" w:fill="1F497D" w:themeFill="text2"/>
          </w:tcPr>
          <w:p w:rsidR="002B6682" w:rsidRDefault="002B6682" w:rsidP="00D04CA7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 w:rsidRPr="002B6682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>Daten zu Ihrem derzeitige</w:t>
            </w:r>
            <w:r w:rsidR="00D04CA7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>n</w:t>
            </w:r>
            <w:r w:rsidRPr="002B6682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 xml:space="preserve"> Anschluss</w:t>
            </w:r>
          </w:p>
        </w:tc>
      </w:tr>
      <w:tr w:rsidR="008D63D1" w:rsidRPr="009B311A" w:rsidTr="00BB275F">
        <w:tc>
          <w:tcPr>
            <w:tcW w:w="4503" w:type="dxa"/>
            <w:gridSpan w:val="3"/>
            <w:tcBorders>
              <w:left w:val="single" w:sz="36" w:space="0" w:color="auto"/>
              <w:bottom w:val="single" w:sz="4" w:space="0" w:color="auto"/>
            </w:tcBorders>
          </w:tcPr>
          <w:p w:rsidR="008D63D1" w:rsidRPr="00D74FE4" w:rsidRDefault="008D63D1" w:rsidP="009B311A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Vorwahl der Rufnummer: </w:t>
            </w:r>
          </w:p>
        </w:tc>
        <w:tc>
          <w:tcPr>
            <w:tcW w:w="5703" w:type="dxa"/>
            <w:gridSpan w:val="3"/>
            <w:tcBorders>
              <w:bottom w:val="single" w:sz="4" w:space="0" w:color="auto"/>
              <w:right w:val="single" w:sz="36" w:space="0" w:color="auto"/>
            </w:tcBorders>
          </w:tcPr>
          <w:p w:rsidR="008D63D1" w:rsidRPr="001B69CA" w:rsidRDefault="008D63D1" w:rsidP="00870E1B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Rufnummer:</w:t>
            </w:r>
          </w:p>
        </w:tc>
      </w:tr>
      <w:tr w:rsidR="001B69CA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1B69CA" w:rsidRDefault="001B69CA" w:rsidP="00933A32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Art des Anschlusses: </w:t>
            </w: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427046651"/>
              </w:sdtPr>
              <w:sdtContent>
                <w:r w:rsidR="0012401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Einzelanschluss</w:t>
            </w:r>
          </w:p>
        </w:tc>
      </w:tr>
      <w:tr w:rsidR="008D63D1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8D63D1" w:rsidRPr="001B69CA" w:rsidRDefault="00337C9B" w:rsidP="00933A32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1774771187"/>
              </w:sdtPr>
              <w:sdtContent>
                <w:r w:rsid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8D63D1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ISDN-Basisanschluss</w:t>
            </w: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1523392992"/>
              </w:sdtPr>
              <w:sdtContent>
                <w:r w:rsidR="00933A32" w:rsidRP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8D63D1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MSN-Nummern:</w:t>
            </w:r>
          </w:p>
        </w:tc>
      </w:tr>
      <w:tr w:rsidR="00B93525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B93525" w:rsidRDefault="00337C9B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1421839083"/>
              </w:sdtPr>
              <w:sdtContent>
                <w:r w:rsidR="00B93525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B93525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Servicerufnummer</w:t>
            </w:r>
          </w:p>
        </w:tc>
      </w:tr>
      <w:tr w:rsidR="00B93525" w:rsidRPr="009B311A" w:rsidTr="00BB275F">
        <w:tc>
          <w:tcPr>
            <w:tcW w:w="10206" w:type="dxa"/>
            <w:gridSpan w:val="6"/>
            <w:tcBorders>
              <w:left w:val="single" w:sz="36" w:space="0" w:color="auto"/>
              <w:right w:val="single" w:sz="36" w:space="0" w:color="auto"/>
            </w:tcBorders>
          </w:tcPr>
          <w:p w:rsidR="00B93525" w:rsidRDefault="00337C9B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-234929755"/>
              </w:sdtPr>
              <w:sdtContent>
                <w:r w:rsidR="00B93525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B93525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ISDN-Multianschluss</w:t>
            </w:r>
          </w:p>
        </w:tc>
      </w:tr>
      <w:tr w:rsidR="00B93525" w:rsidRPr="009B311A" w:rsidTr="00BB275F">
        <w:tc>
          <w:tcPr>
            <w:tcW w:w="10206" w:type="dxa"/>
            <w:gridSpan w:val="6"/>
            <w:tcBorders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37332A">
        <w:tc>
          <w:tcPr>
            <w:tcW w:w="10206" w:type="dxa"/>
            <w:gridSpan w:val="6"/>
            <w:tcBorders>
              <w:left w:val="single" w:sz="36" w:space="0" w:color="auto"/>
              <w:bottom w:val="single" w:sz="4" w:space="0" w:color="auto"/>
              <w:right w:val="single" w:sz="36" w:space="0" w:color="auto"/>
            </w:tcBorders>
            <w:shd w:val="clear" w:color="auto" w:fill="1F497D" w:themeFill="text2"/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 w:rsidRPr="002B6682">
              <w:rPr>
                <w:rFonts w:asciiTheme="minorHAnsi" w:hAnsiTheme="minorHAnsi" w:cstheme="minorHAnsi"/>
                <w:b/>
                <w:i/>
                <w:color w:val="FFFFFF" w:themeColor="background1"/>
                <w:szCs w:val="18"/>
                <w:lang w:eastAsia="de-AT"/>
              </w:rPr>
              <w:t>Unterschrift</w:t>
            </w:r>
          </w:p>
        </w:tc>
      </w:tr>
      <w:tr w:rsidR="00B93525" w:rsidRPr="009B311A" w:rsidTr="0037332A">
        <w:tc>
          <w:tcPr>
            <w:tcW w:w="10206" w:type="dxa"/>
            <w:gridSpan w:val="6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B93525" w:rsidRPr="008D63D1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</w:pPr>
            <w:r w:rsidRPr="008D63D1"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Ich nehme hiermit zur Kenntnis, dass die Vertr</w:t>
            </w:r>
            <w:r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agsabwicklung ausschließlich zu den Geschäftsbedingungen beider Kommunikationsdienstebetreiber erfolgt. Die gegenständliche Kündigung des Vertragsverhältnisses mit dem bisherigen Betreiber wird erst bei einer erfolgreich durchgeführten Portierung sowie ggfs. angeschlossener Aufträge wirksam.</w:t>
            </w:r>
          </w:p>
        </w:tc>
      </w:tr>
      <w:tr w:rsidR="00B93525" w:rsidRPr="009B311A" w:rsidTr="0037332A">
        <w:trPr>
          <w:trHeight w:val="383"/>
        </w:trPr>
        <w:tc>
          <w:tcPr>
            <w:tcW w:w="4100" w:type="dxa"/>
            <w:gridSpan w:val="2"/>
            <w:tcBorders>
              <w:top w:val="nil"/>
              <w:left w:val="single" w:sz="36" w:space="0" w:color="auto"/>
              <w:bottom w:val="dashSmallGap" w:sz="4" w:space="0" w:color="auto"/>
              <w:right w:val="nil"/>
            </w:tcBorders>
          </w:tcPr>
          <w:p w:rsidR="00B93525" w:rsidRPr="0037332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870E1B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20"/>
                <w:szCs w:val="20"/>
                <w:lang w:eastAsia="de-AT"/>
              </w:rPr>
            </w:pPr>
            <w:r w:rsidRPr="0037332A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  <w:t>Ort, Datum:</w:t>
            </w:r>
            <w:r w:rsidR="006425DB">
              <w:rPr>
                <w:rFonts w:asciiTheme="minorHAnsi" w:hAnsiTheme="minorHAnsi" w:cstheme="minorHAnsi"/>
                <w:color w:val="auto"/>
                <w:sz w:val="20"/>
                <w:szCs w:val="20"/>
                <w:lang w:eastAsia="de-AT"/>
              </w:rPr>
              <w:t xml:space="preserve">Austria, </w:t>
            </w:r>
          </w:p>
        </w:tc>
        <w:tc>
          <w:tcPr>
            <w:tcW w:w="6106" w:type="dxa"/>
            <w:gridSpan w:val="4"/>
            <w:tcBorders>
              <w:top w:val="nil"/>
              <w:left w:val="nil"/>
              <w:bottom w:val="dashSmallGap" w:sz="4" w:space="0" w:color="auto"/>
              <w:right w:val="single" w:sz="36" w:space="0" w:color="auto"/>
            </w:tcBorders>
          </w:tcPr>
          <w:p w:rsidR="00B93525" w:rsidRPr="0037332A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</w:pPr>
          </w:p>
          <w:p w:rsidR="00B93525" w:rsidRPr="0037332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20"/>
                <w:szCs w:val="20"/>
                <w:lang w:eastAsia="de-AT"/>
              </w:rPr>
            </w:pPr>
            <w:r w:rsidRPr="0037332A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eastAsia="de-AT"/>
              </w:rPr>
              <w:t>Unterschrift:</w:t>
            </w:r>
          </w:p>
        </w:tc>
      </w:tr>
      <w:tr w:rsidR="00B93525" w:rsidRPr="009B311A" w:rsidTr="00B20E45">
        <w:tc>
          <w:tcPr>
            <w:tcW w:w="10206" w:type="dxa"/>
            <w:gridSpan w:val="6"/>
            <w:tcBorders>
              <w:top w:val="dashSmallGap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B93525" w:rsidRPr="0037332A" w:rsidRDefault="00B93525" w:rsidP="00B93525">
            <w:pPr>
              <w:pStyle w:val="NoSpacing"/>
              <w:ind w:left="4134"/>
              <w:rPr>
                <w:rFonts w:asciiTheme="minorHAnsi" w:hAnsiTheme="minorHAnsi" w:cstheme="minorHAnsi"/>
                <w:i/>
                <w:color w:val="auto"/>
                <w:sz w:val="16"/>
                <w:szCs w:val="16"/>
                <w:lang w:eastAsia="de-AT"/>
              </w:rPr>
            </w:pPr>
            <w:r w:rsidRPr="0037332A">
              <w:rPr>
                <w:rFonts w:asciiTheme="minorHAnsi" w:hAnsiTheme="minorHAnsi" w:cstheme="minorHAnsi"/>
                <w:i/>
                <w:color w:val="auto"/>
                <w:sz w:val="16"/>
                <w:szCs w:val="16"/>
                <w:lang w:eastAsia="de-AT"/>
              </w:rPr>
              <w:t>Bei Firmen oder juristischen Personen bitte den Namen der/des Unterzeichners (Zeichnungsberechtigten) in Druckschrift anführen.</w:t>
            </w:r>
          </w:p>
        </w:tc>
      </w:tr>
      <w:tr w:rsidR="00B93525" w:rsidRPr="009B311A" w:rsidTr="00BF464C">
        <w:tc>
          <w:tcPr>
            <w:tcW w:w="10206" w:type="dxa"/>
            <w:gridSpan w:val="6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BF464C"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BF464C"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210051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val="en-GB" w:eastAsia="de-AT"/>
              </w:rPr>
            </w:pPr>
            <w:r w:rsidRPr="00210051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val="en-GB" w:eastAsia="de-AT"/>
              </w:rPr>
              <w:t>Firmenname:</w:t>
            </w:r>
            <w:r w:rsidR="00124012">
              <w:rPr>
                <w:rFonts w:asciiTheme="minorHAnsi" w:hAnsiTheme="minorHAnsi" w:cstheme="minorHAnsi"/>
                <w:color w:val="auto"/>
                <w:sz w:val="18"/>
                <w:szCs w:val="18"/>
                <w:lang w:val="en-GB" w:eastAsia="de-AT"/>
              </w:rPr>
              <w:t>Voiped Telecom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Firmenbuchnummer: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 xml:space="preserve"> 219470a</w:t>
            </w:r>
          </w:p>
        </w:tc>
      </w:tr>
      <w:tr w:rsidR="00B93525" w:rsidRPr="009B311A" w:rsidTr="0082163E">
        <w:tc>
          <w:tcPr>
            <w:tcW w:w="1020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B93525" w:rsidRPr="001B69C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Adresse:</w:t>
            </w:r>
            <w:r w:rsidR="00124012" w:rsidRPr="00124012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Bronnegerstraat 22, 9531 TG Borger, Netherlands</w:t>
            </w:r>
          </w:p>
        </w:tc>
      </w:tr>
      <w:tr w:rsidR="00B93525" w:rsidRPr="009B311A" w:rsidTr="0082163E">
        <w:tc>
          <w:tcPr>
            <w:tcW w:w="1020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</w:pPr>
            <w:r w:rsidRPr="009F1606"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Hiermit beauftragen wir, im Auftrag des o.a. Kunden, die Rufn</w:t>
            </w:r>
            <w:r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ummernportierung durchzuführen.</w:t>
            </w:r>
          </w:p>
          <w:p w:rsidR="00B93525" w:rsidRPr="009F1606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</w:pPr>
            <w:r w:rsidRPr="009F1606"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Die Portierung erfolgt zu den zwischen den Netzbetreibern vertraglich vereinbarten bzw. durch Bescheid angeordneten Bedingungen.</w:t>
            </w: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82163E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>Ansprechpartner Administration</w:t>
            </w: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 w:rsidRPr="0082163E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>Ansprechpartner Technik</w:t>
            </w: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</w:tc>
      </w:tr>
      <w:tr w:rsidR="00B93525" w:rsidRPr="00D74FE4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D74FE4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val="en-GB" w:eastAsia="de-AT"/>
              </w:rPr>
            </w:pPr>
            <w:r w:rsidRPr="00D74FE4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val="en-GB" w:eastAsia="de-AT"/>
              </w:rPr>
              <w:t>Name:</w:t>
            </w:r>
            <w:r w:rsidR="00124012">
              <w:rPr>
                <w:rFonts w:asciiTheme="minorHAnsi" w:hAnsiTheme="minorHAnsi" w:cstheme="minorHAnsi"/>
                <w:color w:val="auto"/>
                <w:sz w:val="18"/>
                <w:szCs w:val="18"/>
                <w:lang w:val="en-GB" w:eastAsia="de-AT"/>
              </w:rPr>
              <w:t>Lennart Paas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D74FE4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val="en-GB"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val="en-GB" w:eastAsia="de-AT"/>
              </w:rPr>
              <w:t xml:space="preserve">Name: </w:t>
            </w:r>
            <w:r w:rsidR="00124012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Voiped Telecom</w:t>
            </w: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Telefon:</w:t>
            </w:r>
            <w:r w:rsidR="00124012" w:rsidRPr="00124012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+31 88 800 050</w:t>
            </w:r>
            <w:r w:rsidR="00B303B1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2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Telefon</w:t>
            </w:r>
            <w:r w:rsidR="00124012" w:rsidRPr="00124012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+31 88 800 0500</w:t>
            </w: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FD791D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Fax: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FD791D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Fax:</w:t>
            </w: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1B69C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E-Mail:</w:t>
            </w:r>
            <w:r w:rsidR="00124012"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  <w:t>lennart@voiped.eu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Pr="00D74FE4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E-Mail</w:t>
            </w:r>
            <w:r w:rsidR="00124012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 info@voiped.eu</w:t>
            </w: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82163E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C63D5D" w:rsidRPr="00C63D5D" w:rsidTr="0010237D"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C63D5D" w:rsidRDefault="00C63D5D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Umschaltzeitfenster: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3D5D" w:rsidRPr="00C63D5D" w:rsidRDefault="00C63D5D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Datum: 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3D5D" w:rsidRDefault="00C63D5D" w:rsidP="00C63D5D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Zeit:    von: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:rsidR="00C63D5D" w:rsidRPr="00C63D5D" w:rsidRDefault="00C63D5D" w:rsidP="00C63D5D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bis: </w:t>
            </w:r>
          </w:p>
        </w:tc>
      </w:tr>
      <w:tr w:rsidR="00B93525" w:rsidRPr="009B311A" w:rsidTr="0082163E">
        <w:tc>
          <w:tcPr>
            <w:tcW w:w="1020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B93525" w:rsidRPr="001B69CA" w:rsidRDefault="00337C9B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18"/>
                  <w:szCs w:val="18"/>
                  <w:lang w:eastAsia="de-AT"/>
                </w:rPr>
                <w:id w:val="382688359"/>
              </w:sdtPr>
              <w:sdtContent>
                <w:r w:rsidR="00B93525" w:rsidRPr="00933A32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  <w:lang w:eastAsia="de-AT"/>
                  </w:rPr>
                  <w:t>☐</w:t>
                </w:r>
              </w:sdtContent>
            </w:sdt>
            <w:r w:rsidR="00B93525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 Zu dieser Portierung gehört ein Auftrag für den Zugang zur Anschlussleitung (Entbündelung):  /</w:t>
            </w:r>
          </w:p>
        </w:tc>
      </w:tr>
      <w:tr w:rsidR="00B93525" w:rsidRPr="009B311A" w:rsidTr="00E66D32">
        <w:trPr>
          <w:trHeight w:val="449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 xml:space="preserve">Bemerkungen </w:t>
            </w:r>
            <w:r w:rsidRPr="002B6682">
              <w:rPr>
                <w:rFonts w:asciiTheme="minorHAnsi" w:hAnsiTheme="minorHAnsi" w:cstheme="minorHAnsi"/>
                <w:i/>
                <w:color w:val="auto"/>
                <w:sz w:val="14"/>
                <w:szCs w:val="14"/>
                <w:lang w:eastAsia="de-AT"/>
              </w:rPr>
              <w:t>(Blockschrift)</w:t>
            </w:r>
            <w:r w:rsidRPr="002B6682"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:</w:t>
            </w:r>
          </w:p>
        </w:tc>
      </w:tr>
      <w:tr w:rsidR="00B93525" w:rsidRPr="009B311A" w:rsidTr="00E66D32">
        <w:tc>
          <w:tcPr>
            <w:tcW w:w="4503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B93525" w:rsidRPr="001B69CA" w:rsidRDefault="00B93525" w:rsidP="00B93525">
            <w:pPr>
              <w:pStyle w:val="NoSpacing"/>
              <w:tabs>
                <w:tab w:val="left" w:pos="2835"/>
              </w:tabs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Ort, Datum:</w:t>
            </w:r>
          </w:p>
        </w:tc>
        <w:tc>
          <w:tcPr>
            <w:tcW w:w="5703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B93525" w:rsidRPr="001B69C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Unterschrift des Bearbeiters:</w:t>
            </w:r>
          </w:p>
        </w:tc>
      </w:tr>
      <w:tr w:rsidR="00B93525" w:rsidRPr="009B311A" w:rsidTr="00BF464C">
        <w:tc>
          <w:tcPr>
            <w:tcW w:w="10206" w:type="dxa"/>
            <w:gridSpan w:val="6"/>
            <w:tcBorders>
              <w:top w:val="dashSmallGap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BF464C"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</w:p>
        </w:tc>
      </w:tr>
      <w:tr w:rsidR="00B93525" w:rsidRPr="009B311A" w:rsidTr="00E66D32"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525" w:rsidRDefault="00B93525" w:rsidP="00B93525">
            <w:pPr>
              <w:pStyle w:val="NoSpacing"/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</w:pPr>
            <w:r w:rsidRPr="001B69CA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lang w:eastAsia="de-AT"/>
              </w:rPr>
              <w:t>Vom Techniker auszufüllen</w:t>
            </w:r>
          </w:p>
        </w:tc>
      </w:tr>
      <w:tr w:rsidR="00B93525" w:rsidRPr="009B311A" w:rsidTr="00E66D32">
        <w:tc>
          <w:tcPr>
            <w:tcW w:w="1020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B93525" w:rsidRPr="001B69CA" w:rsidRDefault="00B93525" w:rsidP="00B93525">
            <w:pPr>
              <w:pStyle w:val="NoSpacing"/>
              <w:rPr>
                <w:rFonts w:asciiTheme="minorHAnsi" w:hAnsiTheme="minorHAnsi" w:cstheme="minorHAnsi"/>
                <w:color w:val="auto"/>
                <w:sz w:val="18"/>
                <w:szCs w:val="18"/>
                <w:lang w:eastAsia="de-AT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  <w:lang w:eastAsia="de-AT"/>
              </w:rPr>
              <w:t>Erfolgreich durchgeführt am:von (Techniker aufn. KNB):mit (Techniker abgeb. KNB):</w:t>
            </w:r>
          </w:p>
        </w:tc>
      </w:tr>
    </w:tbl>
    <w:p w:rsidR="009B311A" w:rsidRPr="009B311A" w:rsidRDefault="009B311A" w:rsidP="00D04CA7">
      <w:pPr>
        <w:pStyle w:val="BodyText"/>
        <w:rPr>
          <w:lang w:eastAsia="de-AT"/>
        </w:rPr>
      </w:pPr>
    </w:p>
    <w:sectPr w:rsidR="009B311A" w:rsidRPr="009B311A" w:rsidSect="00D04CA7">
      <w:headerReference w:type="default" r:id="rId8"/>
      <w:footerReference w:type="default" r:id="rId9"/>
      <w:pgSz w:w="11906" w:h="16838" w:code="9"/>
      <w:pgMar w:top="1985" w:right="1418" w:bottom="709" w:left="1418" w:header="1418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A92" w:rsidRDefault="00311A92" w:rsidP="001F3BC8">
      <w:r>
        <w:separator/>
      </w:r>
    </w:p>
  </w:endnote>
  <w:endnote w:type="continuationSeparator" w:id="1">
    <w:p w:rsidR="00311A92" w:rsidRDefault="00311A92" w:rsidP="001F3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state-LightCondensed">
    <w:altName w:val="Franklin Gothic Medium Cond"/>
    <w:charset w:val="00"/>
    <w:family w:val="auto"/>
    <w:pitch w:val="variable"/>
    <w:sig w:usb0="80000027" w:usb1="00000040" w:usb2="00000000" w:usb3="00000000" w:csb0="00000001" w:csb1="00000000"/>
  </w:font>
  <w:font w:name="Interstate-BoldCondensed">
    <w:altName w:val="Franklin Gothic Demi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state-RegularCondensed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EC" w:rsidRPr="00983139" w:rsidRDefault="00337C9B" w:rsidP="00983139">
    <w:pPr>
      <w:pStyle w:val="Footer"/>
      <w:tabs>
        <w:tab w:val="clear" w:pos="6702"/>
        <w:tab w:val="left" w:pos="6237"/>
        <w:tab w:val="left" w:pos="6663"/>
      </w:tabs>
      <w:ind w:left="0"/>
      <w:rPr>
        <w:rFonts w:ascii="Calibri" w:hAnsi="Calibri" w:cs="Calibri"/>
        <w:color w:val="auto"/>
      </w:rPr>
    </w:pPr>
    <w:fldSimple w:instr=" FILENAME   \* MERGEFORMAT ">
      <w:r w:rsidR="006E5A64">
        <w:rPr>
          <w:rFonts w:ascii="Calibri" w:hAnsi="Calibri" w:cs="Calibri"/>
          <w:noProof/>
          <w:color w:val="auto"/>
          <w:lang w:val="de-DE"/>
        </w:rPr>
        <w:t>Dokument1</w:t>
      </w:r>
    </w:fldSimple>
    <w:r w:rsidR="00B64AEC" w:rsidRPr="00983139">
      <w:rPr>
        <w:rFonts w:ascii="Calibri" w:hAnsi="Calibri" w:cs="Calibri"/>
        <w:color w:val="auto"/>
        <w:lang w:val="de-DE"/>
      </w:rPr>
      <w:tab/>
      <w:t xml:space="preserve">Seite </w:t>
    </w:r>
    <w:r w:rsidRPr="00983139">
      <w:rPr>
        <w:rFonts w:ascii="Calibri" w:hAnsi="Calibri" w:cs="Calibri"/>
        <w:color w:val="auto"/>
      </w:rPr>
      <w:fldChar w:fldCharType="begin"/>
    </w:r>
    <w:r w:rsidR="00B64AEC" w:rsidRPr="00983139">
      <w:rPr>
        <w:rFonts w:ascii="Calibri" w:hAnsi="Calibri" w:cs="Calibri"/>
        <w:color w:val="auto"/>
      </w:rPr>
      <w:instrText>PAGE  \* Arabic  \* MERGEFORMAT</w:instrText>
    </w:r>
    <w:r w:rsidRPr="00983139">
      <w:rPr>
        <w:rFonts w:ascii="Calibri" w:hAnsi="Calibri" w:cs="Calibri"/>
        <w:color w:val="auto"/>
      </w:rPr>
      <w:fldChar w:fldCharType="separate"/>
    </w:r>
    <w:r w:rsidR="00B64AEC" w:rsidRPr="00D04CA7">
      <w:rPr>
        <w:rFonts w:ascii="Calibri" w:hAnsi="Calibri" w:cs="Calibri"/>
        <w:noProof/>
        <w:color w:val="auto"/>
        <w:lang w:val="de-DE"/>
      </w:rPr>
      <w:t>2</w:t>
    </w:r>
    <w:r w:rsidRPr="00983139">
      <w:rPr>
        <w:rFonts w:ascii="Calibri" w:hAnsi="Calibri" w:cs="Calibri"/>
        <w:color w:val="auto"/>
      </w:rPr>
      <w:fldChar w:fldCharType="end"/>
    </w:r>
    <w:r w:rsidR="00B64AEC" w:rsidRPr="00983139">
      <w:rPr>
        <w:rFonts w:ascii="Calibri" w:hAnsi="Calibri" w:cs="Calibri"/>
        <w:color w:val="auto"/>
        <w:lang w:val="de-DE"/>
      </w:rPr>
      <w:t xml:space="preserve"> von </w:t>
    </w:r>
    <w:fldSimple w:instr="NUMPAGES  \* Arabic  \* MERGEFORMAT">
      <w:r w:rsidR="00AE3885" w:rsidRPr="00AE3885">
        <w:rPr>
          <w:rFonts w:ascii="Calibri" w:hAnsi="Calibri" w:cs="Calibri"/>
          <w:noProof/>
          <w:color w:val="auto"/>
          <w:lang w:val="de-DE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A92" w:rsidRDefault="00311A92" w:rsidP="001F3BC8">
      <w:r>
        <w:separator/>
      </w:r>
    </w:p>
  </w:footnote>
  <w:footnote w:type="continuationSeparator" w:id="1">
    <w:p w:rsidR="00311A92" w:rsidRDefault="00311A92" w:rsidP="001F3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AEC" w:rsidRDefault="00337C9B">
    <w:pPr>
      <w:pStyle w:val="Header"/>
    </w:pPr>
    <w:r w:rsidRPr="00337C9B">
      <w:rPr>
        <w:noProof/>
        <w:lang w:val="de-DE"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4097" type="#_x0000_t202" style="position:absolute;left:0;text-align:left;margin-left:350.95pt;margin-top:53pt;width:176.3pt;height:28.8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" filled="f" fillcolor="#08338f" stroked="f">
          <v:textbox inset="0,0,0,0">
            <w:txbxContent>
              <w:p w:rsidR="00B64AEC" w:rsidRPr="00C344CE" w:rsidRDefault="00B64AEC" w:rsidP="004674C8"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2238375" cy="373380"/>
                      <wp:effectExtent l="0" t="0" r="9525" b="7620"/>
                      <wp:docPr id="5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d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38375" cy="373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C425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2CB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756A0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AE6E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C6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F802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0812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223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6CE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DA7A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E5A64"/>
    <w:rsid w:val="00001648"/>
    <w:rsid w:val="00002D03"/>
    <w:rsid w:val="000118BB"/>
    <w:rsid w:val="00030479"/>
    <w:rsid w:val="00050EA4"/>
    <w:rsid w:val="000523E0"/>
    <w:rsid w:val="00063011"/>
    <w:rsid w:val="000704C8"/>
    <w:rsid w:val="000A166F"/>
    <w:rsid w:val="000B5D9A"/>
    <w:rsid w:val="000F49EC"/>
    <w:rsid w:val="00112473"/>
    <w:rsid w:val="00124012"/>
    <w:rsid w:val="001424D2"/>
    <w:rsid w:val="0014479B"/>
    <w:rsid w:val="0015299F"/>
    <w:rsid w:val="001A0D1F"/>
    <w:rsid w:val="001B052D"/>
    <w:rsid w:val="001B69CA"/>
    <w:rsid w:val="001C1FF6"/>
    <w:rsid w:val="001E3C4E"/>
    <w:rsid w:val="001F3BC8"/>
    <w:rsid w:val="00210051"/>
    <w:rsid w:val="00221995"/>
    <w:rsid w:val="00236F9A"/>
    <w:rsid w:val="00240474"/>
    <w:rsid w:val="002532F7"/>
    <w:rsid w:val="0026787A"/>
    <w:rsid w:val="002851A4"/>
    <w:rsid w:val="002947C4"/>
    <w:rsid w:val="002B213F"/>
    <w:rsid w:val="002B6682"/>
    <w:rsid w:val="002C03DB"/>
    <w:rsid w:val="00300C87"/>
    <w:rsid w:val="00311A92"/>
    <w:rsid w:val="00316781"/>
    <w:rsid w:val="00324A45"/>
    <w:rsid w:val="00337C9B"/>
    <w:rsid w:val="00363F3B"/>
    <w:rsid w:val="00366B2A"/>
    <w:rsid w:val="00372E7A"/>
    <w:rsid w:val="0037332A"/>
    <w:rsid w:val="00377BC6"/>
    <w:rsid w:val="00387F3E"/>
    <w:rsid w:val="003A5ED2"/>
    <w:rsid w:val="003B5994"/>
    <w:rsid w:val="003C4BA5"/>
    <w:rsid w:val="00402616"/>
    <w:rsid w:val="00404B9D"/>
    <w:rsid w:val="004333F9"/>
    <w:rsid w:val="00442C96"/>
    <w:rsid w:val="004516A5"/>
    <w:rsid w:val="00453052"/>
    <w:rsid w:val="004639B6"/>
    <w:rsid w:val="00464ABD"/>
    <w:rsid w:val="004674C8"/>
    <w:rsid w:val="00491516"/>
    <w:rsid w:val="004D05DC"/>
    <w:rsid w:val="004E4269"/>
    <w:rsid w:val="004F0245"/>
    <w:rsid w:val="004F08BA"/>
    <w:rsid w:val="005059B2"/>
    <w:rsid w:val="00536FAF"/>
    <w:rsid w:val="00543C17"/>
    <w:rsid w:val="00544A79"/>
    <w:rsid w:val="00551A1C"/>
    <w:rsid w:val="00571738"/>
    <w:rsid w:val="0057463F"/>
    <w:rsid w:val="00576F8F"/>
    <w:rsid w:val="005853FF"/>
    <w:rsid w:val="005C646B"/>
    <w:rsid w:val="005D3FA3"/>
    <w:rsid w:val="005D430D"/>
    <w:rsid w:val="005E136D"/>
    <w:rsid w:val="005E5939"/>
    <w:rsid w:val="00621391"/>
    <w:rsid w:val="00623E10"/>
    <w:rsid w:val="006263A6"/>
    <w:rsid w:val="00626C6F"/>
    <w:rsid w:val="0063056E"/>
    <w:rsid w:val="006425DB"/>
    <w:rsid w:val="00651733"/>
    <w:rsid w:val="00651C2D"/>
    <w:rsid w:val="0065328A"/>
    <w:rsid w:val="00655FA3"/>
    <w:rsid w:val="006666E1"/>
    <w:rsid w:val="006806BC"/>
    <w:rsid w:val="00681202"/>
    <w:rsid w:val="006A6421"/>
    <w:rsid w:val="006D1733"/>
    <w:rsid w:val="006E5A64"/>
    <w:rsid w:val="00700DB6"/>
    <w:rsid w:val="0072268A"/>
    <w:rsid w:val="007258C1"/>
    <w:rsid w:val="0073191E"/>
    <w:rsid w:val="007512A4"/>
    <w:rsid w:val="007537BC"/>
    <w:rsid w:val="00753A8C"/>
    <w:rsid w:val="007A69EB"/>
    <w:rsid w:val="007E17F3"/>
    <w:rsid w:val="007E5171"/>
    <w:rsid w:val="007F1A35"/>
    <w:rsid w:val="00807BB2"/>
    <w:rsid w:val="00816289"/>
    <w:rsid w:val="0082163E"/>
    <w:rsid w:val="00831A53"/>
    <w:rsid w:val="0084434C"/>
    <w:rsid w:val="008574D0"/>
    <w:rsid w:val="00870E1B"/>
    <w:rsid w:val="008A35BF"/>
    <w:rsid w:val="008B1624"/>
    <w:rsid w:val="008D63D1"/>
    <w:rsid w:val="008D7D70"/>
    <w:rsid w:val="0090346F"/>
    <w:rsid w:val="00912B14"/>
    <w:rsid w:val="00920015"/>
    <w:rsid w:val="00924062"/>
    <w:rsid w:val="00933A32"/>
    <w:rsid w:val="00942125"/>
    <w:rsid w:val="00953E79"/>
    <w:rsid w:val="00965435"/>
    <w:rsid w:val="00974DBA"/>
    <w:rsid w:val="00983139"/>
    <w:rsid w:val="009A044D"/>
    <w:rsid w:val="009A69BC"/>
    <w:rsid w:val="009B2E1E"/>
    <w:rsid w:val="009B311A"/>
    <w:rsid w:val="009E04C8"/>
    <w:rsid w:val="009F1606"/>
    <w:rsid w:val="009F53BC"/>
    <w:rsid w:val="00A011A6"/>
    <w:rsid w:val="00A03A39"/>
    <w:rsid w:val="00A1582C"/>
    <w:rsid w:val="00A31B13"/>
    <w:rsid w:val="00A80304"/>
    <w:rsid w:val="00A962F2"/>
    <w:rsid w:val="00AB70DC"/>
    <w:rsid w:val="00AD2735"/>
    <w:rsid w:val="00AE1EAA"/>
    <w:rsid w:val="00AE3885"/>
    <w:rsid w:val="00AF5CBD"/>
    <w:rsid w:val="00B058BC"/>
    <w:rsid w:val="00B14944"/>
    <w:rsid w:val="00B150E5"/>
    <w:rsid w:val="00B210A3"/>
    <w:rsid w:val="00B303B1"/>
    <w:rsid w:val="00B5634C"/>
    <w:rsid w:val="00B64AEC"/>
    <w:rsid w:val="00B75C5D"/>
    <w:rsid w:val="00B80B23"/>
    <w:rsid w:val="00B93525"/>
    <w:rsid w:val="00B97DC1"/>
    <w:rsid w:val="00BA5303"/>
    <w:rsid w:val="00BB0BBA"/>
    <w:rsid w:val="00BB275F"/>
    <w:rsid w:val="00BB283D"/>
    <w:rsid w:val="00BC0DA3"/>
    <w:rsid w:val="00BC44A9"/>
    <w:rsid w:val="00BC7469"/>
    <w:rsid w:val="00BF464C"/>
    <w:rsid w:val="00C11BF2"/>
    <w:rsid w:val="00C344CE"/>
    <w:rsid w:val="00C44855"/>
    <w:rsid w:val="00C63D5D"/>
    <w:rsid w:val="00C64D32"/>
    <w:rsid w:val="00C67CD9"/>
    <w:rsid w:val="00C735E6"/>
    <w:rsid w:val="00CB3768"/>
    <w:rsid w:val="00CD00B1"/>
    <w:rsid w:val="00CD6503"/>
    <w:rsid w:val="00CE222B"/>
    <w:rsid w:val="00CE762A"/>
    <w:rsid w:val="00CF1772"/>
    <w:rsid w:val="00CF465F"/>
    <w:rsid w:val="00D022CA"/>
    <w:rsid w:val="00D04CA7"/>
    <w:rsid w:val="00D21A07"/>
    <w:rsid w:val="00D22EE0"/>
    <w:rsid w:val="00D447D0"/>
    <w:rsid w:val="00D564E9"/>
    <w:rsid w:val="00D74FE4"/>
    <w:rsid w:val="00D86076"/>
    <w:rsid w:val="00D87B3B"/>
    <w:rsid w:val="00DA3ADB"/>
    <w:rsid w:val="00DA7E2E"/>
    <w:rsid w:val="00DB64B4"/>
    <w:rsid w:val="00DF4A2E"/>
    <w:rsid w:val="00E044A0"/>
    <w:rsid w:val="00E14EC0"/>
    <w:rsid w:val="00E30B64"/>
    <w:rsid w:val="00E31C8D"/>
    <w:rsid w:val="00E34490"/>
    <w:rsid w:val="00E455C6"/>
    <w:rsid w:val="00E46622"/>
    <w:rsid w:val="00E55493"/>
    <w:rsid w:val="00E60941"/>
    <w:rsid w:val="00E60CFE"/>
    <w:rsid w:val="00E669B0"/>
    <w:rsid w:val="00E66D32"/>
    <w:rsid w:val="00E913E0"/>
    <w:rsid w:val="00EA7A21"/>
    <w:rsid w:val="00EB21FA"/>
    <w:rsid w:val="00EB5866"/>
    <w:rsid w:val="00EE3F13"/>
    <w:rsid w:val="00F111F8"/>
    <w:rsid w:val="00F17339"/>
    <w:rsid w:val="00F21ABC"/>
    <w:rsid w:val="00F61D57"/>
    <w:rsid w:val="00F707ED"/>
    <w:rsid w:val="00F80410"/>
    <w:rsid w:val="00F82E22"/>
    <w:rsid w:val="00FB36E4"/>
    <w:rsid w:val="00FC23E6"/>
    <w:rsid w:val="00FD791D"/>
    <w:rsid w:val="00FD7BA2"/>
    <w:rsid w:val="00FE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2F2"/>
    <w:rPr>
      <w:rFonts w:ascii="Interstate-LightCondensed" w:hAnsi="Interstate-LightCondensed"/>
      <w:color w:val="525759"/>
      <w:sz w:val="22"/>
      <w:szCs w:val="22"/>
      <w:lang w:eastAsia="en-US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4E4269"/>
    <w:pPr>
      <w:keepNext/>
      <w:keepLines/>
      <w:spacing w:before="300"/>
      <w:outlineLvl w:val="0"/>
    </w:pPr>
    <w:rPr>
      <w:rFonts w:ascii="Interstate-BoldCondensed" w:eastAsia="Times New Roman" w:hAnsi="Interstate-BoldCondensed"/>
      <w:b/>
      <w:bCs/>
      <w:color w:val="05173C"/>
      <w:szCs w:val="28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700DB6"/>
    <w:pPr>
      <w:keepNext/>
      <w:keepLines/>
      <w:spacing w:before="300"/>
      <w:outlineLvl w:val="1"/>
    </w:pPr>
    <w:rPr>
      <w:rFonts w:ascii="Interstate-BoldCondensed" w:eastAsia="Times New Roman" w:hAnsi="Interstate-BoldCondensed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024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DC1"/>
    <w:pPr>
      <w:tabs>
        <w:tab w:val="center" w:pos="4536"/>
        <w:tab w:val="right" w:pos="9072"/>
      </w:tabs>
      <w:spacing w:line="260" w:lineRule="exact"/>
      <w:jc w:val="both"/>
    </w:pPr>
    <w:rPr>
      <w:rFonts w:ascii="Interstate-RegularCondensed" w:hAnsi="Interstate-RegularCondensed"/>
      <w:sz w:val="18"/>
    </w:rPr>
  </w:style>
  <w:style w:type="character" w:customStyle="1" w:styleId="HeaderChar">
    <w:name w:val="Header Char"/>
    <w:link w:val="Header"/>
    <w:uiPriority w:val="99"/>
    <w:rsid w:val="00B97DC1"/>
    <w:rPr>
      <w:rFonts w:ascii="Interstate-RegularCondensed" w:hAnsi="Interstate-RegularCondensed"/>
      <w:color w:val="525759"/>
      <w:sz w:val="18"/>
    </w:rPr>
  </w:style>
  <w:style w:type="paragraph" w:styleId="Footer">
    <w:name w:val="footer"/>
    <w:basedOn w:val="Normal"/>
    <w:link w:val="FooterChar"/>
    <w:uiPriority w:val="99"/>
    <w:unhideWhenUsed/>
    <w:rsid w:val="004674C8"/>
    <w:pPr>
      <w:tabs>
        <w:tab w:val="left" w:pos="6702"/>
      </w:tabs>
      <w:spacing w:line="260" w:lineRule="exact"/>
      <w:ind w:left="6662" w:right="-284"/>
      <w:jc w:val="both"/>
    </w:pPr>
    <w:rPr>
      <w:rFonts w:ascii="Interstate-RegularCondensed" w:hAnsi="Interstate-RegularCondensed"/>
      <w:spacing w:val="-6"/>
      <w:sz w:val="18"/>
    </w:rPr>
  </w:style>
  <w:style w:type="character" w:customStyle="1" w:styleId="FooterChar">
    <w:name w:val="Footer Char"/>
    <w:link w:val="Footer"/>
    <w:uiPriority w:val="99"/>
    <w:rsid w:val="004674C8"/>
    <w:rPr>
      <w:rFonts w:ascii="Interstate-RegularCondensed" w:hAnsi="Interstate-RegularCondensed"/>
      <w:color w:val="525759"/>
      <w:spacing w:val="-6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B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3BC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651733"/>
    <w:pPr>
      <w:spacing w:after="150" w:line="300" w:lineRule="exact"/>
    </w:pPr>
  </w:style>
  <w:style w:type="character" w:customStyle="1" w:styleId="BodyTextChar">
    <w:name w:val="Body Text Char"/>
    <w:link w:val="BodyText"/>
    <w:uiPriority w:val="99"/>
    <w:rsid w:val="00651733"/>
    <w:rPr>
      <w:rFonts w:ascii="Interstate-LightCondensed" w:hAnsi="Interstate-LightCondensed"/>
      <w:color w:val="525759"/>
    </w:rPr>
  </w:style>
  <w:style w:type="paragraph" w:styleId="Salutation">
    <w:name w:val="Salutation"/>
    <w:basedOn w:val="BodyText"/>
    <w:next w:val="BodyText"/>
    <w:link w:val="SalutationChar"/>
    <w:uiPriority w:val="99"/>
    <w:unhideWhenUsed/>
    <w:rsid w:val="00A962F2"/>
    <w:pPr>
      <w:spacing w:after="300"/>
    </w:pPr>
  </w:style>
  <w:style w:type="character" w:customStyle="1" w:styleId="SalutationChar">
    <w:name w:val="Salutation Char"/>
    <w:link w:val="Salutation"/>
    <w:uiPriority w:val="99"/>
    <w:rsid w:val="00A962F2"/>
    <w:rPr>
      <w:rFonts w:ascii="Interstate-LightCondensed" w:hAnsi="Interstate-LightCondensed"/>
      <w:color w:val="525759"/>
    </w:rPr>
  </w:style>
  <w:style w:type="paragraph" w:styleId="Signature">
    <w:name w:val="Signature"/>
    <w:basedOn w:val="Normal"/>
    <w:link w:val="SignatureChar"/>
    <w:uiPriority w:val="99"/>
    <w:unhideWhenUsed/>
    <w:rsid w:val="00FE47DE"/>
  </w:style>
  <w:style w:type="character" w:customStyle="1" w:styleId="SignatureChar">
    <w:name w:val="Signature Char"/>
    <w:link w:val="Signature"/>
    <w:uiPriority w:val="99"/>
    <w:rsid w:val="00FE47DE"/>
    <w:rPr>
      <w:rFonts w:ascii="Interstate-LightCondensed" w:hAnsi="Interstate-LightCondensed"/>
      <w:color w:val="525759"/>
    </w:rPr>
  </w:style>
  <w:style w:type="paragraph" w:styleId="Closing">
    <w:name w:val="Closing"/>
    <w:basedOn w:val="Normal"/>
    <w:next w:val="Signature"/>
    <w:link w:val="ClosingChar"/>
    <w:uiPriority w:val="99"/>
    <w:unhideWhenUsed/>
    <w:rsid w:val="00FE47DE"/>
    <w:pPr>
      <w:spacing w:before="300" w:after="900"/>
    </w:pPr>
  </w:style>
  <w:style w:type="character" w:customStyle="1" w:styleId="ClosingChar">
    <w:name w:val="Closing Char"/>
    <w:link w:val="Closing"/>
    <w:uiPriority w:val="99"/>
    <w:rsid w:val="00FE47DE"/>
    <w:rPr>
      <w:rFonts w:ascii="Interstate-LightCondensed" w:hAnsi="Interstate-LightCondensed"/>
      <w:color w:val="525759"/>
    </w:rPr>
  </w:style>
  <w:style w:type="paragraph" w:customStyle="1" w:styleId="Bezugszeichen">
    <w:name w:val="Bezugszeichen"/>
    <w:basedOn w:val="BodyText"/>
    <w:next w:val="Bezugszeichenzeile"/>
    <w:qFormat/>
    <w:rsid w:val="00491516"/>
    <w:pPr>
      <w:tabs>
        <w:tab w:val="left" w:pos="2835"/>
        <w:tab w:val="left" w:pos="5954"/>
        <w:tab w:val="right" w:pos="9072"/>
      </w:tabs>
      <w:spacing w:after="0"/>
    </w:pPr>
    <w:rPr>
      <w:caps/>
      <w:color w:val="08338F"/>
      <w:sz w:val="14"/>
    </w:rPr>
  </w:style>
  <w:style w:type="paragraph" w:customStyle="1" w:styleId="Betreff">
    <w:name w:val="Betreff"/>
    <w:basedOn w:val="BodyText"/>
    <w:next w:val="Salutation"/>
    <w:qFormat/>
    <w:rsid w:val="004E4269"/>
    <w:pPr>
      <w:spacing w:after="300"/>
    </w:pPr>
    <w:rPr>
      <w:rFonts w:ascii="Interstate-BoldCondensed" w:hAnsi="Interstate-BoldCondensed"/>
      <w:caps/>
      <w:color w:val="05173C"/>
    </w:rPr>
  </w:style>
  <w:style w:type="paragraph" w:customStyle="1" w:styleId="Bezugszeichenzeile">
    <w:name w:val="Bezugszeichenzeile"/>
    <w:basedOn w:val="Bezugszeichen"/>
    <w:next w:val="Salutation"/>
    <w:qFormat/>
    <w:rsid w:val="00BB283D"/>
    <w:pPr>
      <w:tabs>
        <w:tab w:val="left" w:pos="6662"/>
      </w:tabs>
      <w:spacing w:after="300"/>
    </w:pPr>
    <w:rPr>
      <w:caps w:val="0"/>
      <w:color w:val="525759"/>
      <w:sz w:val="18"/>
    </w:rPr>
  </w:style>
  <w:style w:type="character" w:styleId="PlaceholderText">
    <w:name w:val="Placeholder Text"/>
    <w:uiPriority w:val="99"/>
    <w:semiHidden/>
    <w:rsid w:val="0084434C"/>
    <w:rPr>
      <w:color w:val="808080"/>
    </w:rPr>
  </w:style>
  <w:style w:type="paragraph" w:customStyle="1" w:styleId="AbsenderimKuvertfenster">
    <w:name w:val="Absender im Kuvertfenster"/>
    <w:basedOn w:val="Normal"/>
    <w:qFormat/>
    <w:rsid w:val="003A5ED2"/>
    <w:pPr>
      <w:pBdr>
        <w:bottom w:val="dotted" w:sz="6" w:space="1" w:color="525759"/>
      </w:pBdr>
      <w:spacing w:after="150" w:line="300" w:lineRule="exact"/>
    </w:pPr>
    <w:rPr>
      <w:spacing w:val="10"/>
      <w:sz w:val="18"/>
      <w:u w:color="525759"/>
    </w:rPr>
  </w:style>
  <w:style w:type="paragraph" w:customStyle="1" w:styleId="Adressat">
    <w:name w:val="Adressat"/>
    <w:basedOn w:val="Normal"/>
    <w:qFormat/>
    <w:rsid w:val="00FE47DE"/>
    <w:pPr>
      <w:spacing w:line="300" w:lineRule="exact"/>
    </w:pPr>
  </w:style>
  <w:style w:type="paragraph" w:customStyle="1" w:styleId="Adressblock">
    <w:name w:val="Adressblock"/>
    <w:basedOn w:val="Normal"/>
    <w:qFormat/>
    <w:rsid w:val="00D87B3B"/>
    <w:pPr>
      <w:spacing w:line="300" w:lineRule="exact"/>
    </w:pPr>
    <w:rPr>
      <w:rFonts w:ascii="Interstate-RegularCondensed" w:hAnsi="Interstate-RegularCondensed"/>
      <w:color w:val="525B5C"/>
    </w:rPr>
  </w:style>
  <w:style w:type="character" w:customStyle="1" w:styleId="Heading1Char">
    <w:name w:val="Heading 1 Char"/>
    <w:link w:val="Heading1"/>
    <w:uiPriority w:val="9"/>
    <w:rsid w:val="004E4269"/>
    <w:rPr>
      <w:rFonts w:ascii="Interstate-BoldCondensed" w:eastAsia="Times New Roman" w:hAnsi="Interstate-BoldCondensed" w:cs="Times New Roman"/>
      <w:b/>
      <w:bCs/>
      <w:color w:val="05173C"/>
      <w:szCs w:val="28"/>
    </w:rPr>
  </w:style>
  <w:style w:type="character" w:customStyle="1" w:styleId="Heading2Char">
    <w:name w:val="Heading 2 Char"/>
    <w:link w:val="Heading2"/>
    <w:uiPriority w:val="9"/>
    <w:rsid w:val="00700DB6"/>
    <w:rPr>
      <w:rFonts w:ascii="Interstate-BoldCondensed" w:eastAsia="Times New Roman" w:hAnsi="Interstate-BoldCondensed" w:cs="Times New Roman"/>
      <w:b/>
      <w:bCs/>
      <w:color w:val="525759"/>
      <w:szCs w:val="26"/>
    </w:rPr>
  </w:style>
  <w:style w:type="character" w:customStyle="1" w:styleId="Heading3Char">
    <w:name w:val="Heading 3 Char"/>
    <w:link w:val="Heading3"/>
    <w:uiPriority w:val="9"/>
    <w:rsid w:val="004F024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9B2E1E"/>
    <w:rPr>
      <w:rFonts w:ascii="Interstate-BoldCondensed" w:hAnsi="Interstate-BoldCondensed"/>
      <w:iCs/>
    </w:rPr>
  </w:style>
  <w:style w:type="character" w:styleId="Hyperlink">
    <w:name w:val="Hyperlink"/>
    <w:uiPriority w:val="99"/>
    <w:unhideWhenUsed/>
    <w:rsid w:val="00816289"/>
    <w:rPr>
      <w:color w:val="0000FF"/>
      <w:u w:val="single"/>
    </w:rPr>
  </w:style>
  <w:style w:type="character" w:customStyle="1" w:styleId="Hervorhebungklein">
    <w:name w:val="Hervorhebung klein"/>
    <w:uiPriority w:val="1"/>
    <w:qFormat/>
    <w:rsid w:val="00B75C5D"/>
    <w:rPr>
      <w:rFonts w:ascii="Interstate-BoldCondensed" w:hAnsi="Interstate-BoldCondensed"/>
      <w:iCs/>
      <w:sz w:val="14"/>
      <w:lang w:eastAsia="de-AT"/>
    </w:rPr>
  </w:style>
  <w:style w:type="character" w:styleId="IntenseEmphasis">
    <w:name w:val="Intense Emphasis"/>
    <w:uiPriority w:val="21"/>
    <w:qFormat/>
    <w:rsid w:val="009B2E1E"/>
    <w:rPr>
      <w:rFonts w:ascii="Interstate-BoldCondensed" w:hAnsi="Interstate-BoldCondensed"/>
      <w:bCs/>
      <w:iCs/>
      <w:color w:val="05173C"/>
    </w:rPr>
  </w:style>
  <w:style w:type="paragraph" w:customStyle="1" w:styleId="UnterschriftPosition">
    <w:name w:val="Unterschrift Position"/>
    <w:basedOn w:val="Signature"/>
    <w:rsid w:val="00543C17"/>
    <w:rPr>
      <w:sz w:val="18"/>
    </w:rPr>
  </w:style>
  <w:style w:type="table" w:styleId="TableGrid">
    <w:name w:val="Table Grid"/>
    <w:basedOn w:val="TableNormal"/>
    <w:uiPriority w:val="59"/>
    <w:rsid w:val="00267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B311A"/>
    <w:rPr>
      <w:rFonts w:ascii="Interstate-LightCondensed" w:hAnsi="Interstate-LightCondensed"/>
      <w:color w:val="525759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iedrichd\Desktop\Portierungsformular%20&#214;sterreich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66EF1-D2D5-40C4-82F3-C1E91BDA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Portierungsformular Österreich Vorlage</Template>
  <TotalTime>105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 Dengler</dc:creator>
  <cp:lastModifiedBy>Pooja Thakur</cp:lastModifiedBy>
  <cp:revision>20</cp:revision>
  <cp:lastPrinted>2017-05-29T09:21:00Z</cp:lastPrinted>
  <dcterms:created xsi:type="dcterms:W3CDTF">2020-08-18T13:26:00Z</dcterms:created>
  <dcterms:modified xsi:type="dcterms:W3CDTF">2020-12-29T12:13:00Z</dcterms:modified>
</cp:coreProperties>
</file>